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047" w:rsidRPr="0049152D" w:rsidRDefault="00FF6047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導師</w:t>
      </w:r>
      <w:r w:rsidRPr="0049152D">
        <w:rPr>
          <w:rFonts w:hint="eastAsia"/>
          <w:sz w:val="36"/>
          <w:szCs w:val="36"/>
        </w:rPr>
        <w:t>期中評量</w:t>
      </w:r>
      <w:r w:rsidRPr="0049152D">
        <w:rPr>
          <w:sz w:val="36"/>
          <w:szCs w:val="36"/>
        </w:rPr>
        <w:t>2/3</w:t>
      </w:r>
      <w:r w:rsidRPr="0049152D">
        <w:rPr>
          <w:rFonts w:hint="eastAsia"/>
          <w:sz w:val="36"/>
          <w:szCs w:val="36"/>
        </w:rPr>
        <w:t>不及格輔導步驟</w:t>
      </w:r>
      <w:r w:rsidRPr="0049152D">
        <w:rPr>
          <w:rFonts w:ascii="新細明體" w:hAnsi="新細明體" w:hint="eastAsia"/>
          <w:sz w:val="36"/>
          <w:szCs w:val="36"/>
        </w:rPr>
        <w:t>：</w:t>
      </w:r>
    </w:p>
    <w:p w:rsidR="00FF6047" w:rsidRDefault="00FF6047">
      <w:r w:rsidRPr="008D15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6" o:spid="_x0000_i1025" type="#_x0000_t75" style="width:468.6pt;height:310.8pt;visibility:visible">
            <v:imagedata r:id="rId6" o:title=""/>
          </v:shape>
        </w:pict>
      </w:r>
    </w:p>
    <w:p w:rsidR="00FF6047" w:rsidRDefault="00FF6047"/>
    <w:p w:rsidR="00FF6047" w:rsidRDefault="00FF6047">
      <w:r w:rsidRPr="008D1540">
        <w:rPr>
          <w:noProof/>
        </w:rPr>
        <w:pict>
          <v:shape id="圖片 5" o:spid="_x0000_i1026" type="#_x0000_t75" style="width:460.8pt;height:310.8pt;visibility:visible">
            <v:imagedata r:id="rId7" o:title=""/>
          </v:shape>
        </w:pict>
      </w:r>
    </w:p>
    <w:p w:rsidR="00FF6047" w:rsidRDefault="00FF6047"/>
    <w:p w:rsidR="00FF6047" w:rsidRDefault="00FF6047">
      <w:r w:rsidRPr="008D1540">
        <w:rPr>
          <w:noProof/>
        </w:rPr>
        <w:pict>
          <v:shape id="圖片 4" o:spid="_x0000_i1027" type="#_x0000_t75" style="width:453pt;height:310.8pt;visibility:visible">
            <v:imagedata r:id="rId8" o:title=""/>
          </v:shape>
        </w:pict>
      </w:r>
    </w:p>
    <w:p w:rsidR="00FF6047" w:rsidRDefault="00FF6047"/>
    <w:p w:rsidR="00FF6047" w:rsidRDefault="00FF6047">
      <w:r w:rsidRPr="008D1540">
        <w:rPr>
          <w:noProof/>
        </w:rPr>
        <w:pict>
          <v:shape id="圖片 3" o:spid="_x0000_i1028" type="#_x0000_t75" style="width:460.8pt;height:310.8pt;visibility:visible">
            <v:imagedata r:id="rId9" o:title=""/>
          </v:shape>
        </w:pict>
      </w:r>
    </w:p>
    <w:p w:rsidR="00FF6047" w:rsidRDefault="00FF6047"/>
    <w:p w:rsidR="00FF6047" w:rsidRDefault="00FF6047">
      <w:r w:rsidRPr="008D1540">
        <w:rPr>
          <w:noProof/>
        </w:rPr>
        <w:pict>
          <v:shape id="圖片 1" o:spid="_x0000_i1029" type="#_x0000_t75" style="width:460.8pt;height:310.8pt;visibility:visible">
            <v:imagedata r:id="rId10" o:title=""/>
          </v:shape>
        </w:pict>
      </w:r>
    </w:p>
    <w:sectPr w:rsidR="00FF6047" w:rsidSect="006F3C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047" w:rsidRDefault="00FF6047" w:rsidP="00902FF7">
      <w:r>
        <w:separator/>
      </w:r>
    </w:p>
  </w:endnote>
  <w:endnote w:type="continuationSeparator" w:id="0">
    <w:p w:rsidR="00FF6047" w:rsidRDefault="00FF6047" w:rsidP="00902F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047" w:rsidRDefault="00FF6047" w:rsidP="00902FF7">
      <w:r>
        <w:separator/>
      </w:r>
    </w:p>
  </w:footnote>
  <w:footnote w:type="continuationSeparator" w:id="0">
    <w:p w:rsidR="00FF6047" w:rsidRDefault="00FF6047" w:rsidP="00902F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46B"/>
    <w:rsid w:val="00195F83"/>
    <w:rsid w:val="00407FB7"/>
    <w:rsid w:val="0049152D"/>
    <w:rsid w:val="0054499F"/>
    <w:rsid w:val="006F3CD2"/>
    <w:rsid w:val="0089246B"/>
    <w:rsid w:val="008D1540"/>
    <w:rsid w:val="008D41B4"/>
    <w:rsid w:val="00902FF7"/>
    <w:rsid w:val="009713FB"/>
    <w:rsid w:val="009D616C"/>
    <w:rsid w:val="00CE6989"/>
    <w:rsid w:val="00F514BB"/>
    <w:rsid w:val="00FF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CD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246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246B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02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02FF7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902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2FF7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導師期中評量2/3不及格輔導步驟：</dc:title>
  <dc:subject/>
  <dc:creator>user</dc:creator>
  <cp:keywords/>
  <dc:description/>
  <cp:lastModifiedBy>系辦</cp:lastModifiedBy>
  <cp:revision>2</cp:revision>
  <dcterms:created xsi:type="dcterms:W3CDTF">2013-06-05T00:50:00Z</dcterms:created>
  <dcterms:modified xsi:type="dcterms:W3CDTF">2013-06-05T00:50:00Z</dcterms:modified>
</cp:coreProperties>
</file>